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F9" w:rsidRPr="00E60DF9" w:rsidRDefault="00E60DF9" w:rsidP="00E60DF9">
      <w:pPr>
        <w:autoSpaceDE w:val="0"/>
        <w:autoSpaceDN w:val="0"/>
        <w:adjustRightInd w:val="0"/>
        <w:ind w:left="5664" w:hanging="5664"/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 w:rsidRPr="00E60DF9">
        <w:rPr>
          <w:rFonts w:asciiTheme="minorHAnsi" w:hAnsiTheme="minorHAnsi" w:cstheme="minorHAnsi"/>
          <w:sz w:val="22"/>
          <w:szCs w:val="22"/>
          <w:lang w:eastAsia="en-US"/>
        </w:rPr>
        <w:t>Oznaczenie sprawy:</w:t>
      </w:r>
      <w:r w:rsidR="004A66D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4A66D3">
        <w:rPr>
          <w:rFonts w:asciiTheme="minorHAnsi" w:hAnsiTheme="minorHAnsi" w:cstheme="minorHAnsi"/>
          <w:sz w:val="22"/>
        </w:rPr>
        <w:t>DIK-KS.271/7/2018/PL-SK</w:t>
      </w:r>
      <w:r w:rsidRPr="00E60DF9"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  <w:t xml:space="preserve">                                </w:t>
      </w:r>
      <w:r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  <w:t xml:space="preserve">              </w:t>
      </w:r>
      <w:r w:rsidRPr="00E60DF9">
        <w:rPr>
          <w:rFonts w:asciiTheme="minorHAnsi" w:hAnsiTheme="minorHAnsi" w:cstheme="minorHAnsi"/>
          <w:color w:val="000000"/>
          <w:sz w:val="22"/>
          <w:szCs w:val="22"/>
          <w:lang w:eastAsia="en-US"/>
        </w:rPr>
        <w:t xml:space="preserve"> Załącznik nr 1</w:t>
      </w:r>
      <w:r w:rsidRPr="00E60DF9"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jc w:val="center"/>
        <w:rPr>
          <w:rFonts w:asciiTheme="majorHAnsi" w:eastAsia="Calibri" w:hAnsiTheme="majorHAnsi" w:cstheme="minorHAnsi"/>
          <w:b/>
          <w:bCs/>
          <w:color w:val="000000"/>
          <w:szCs w:val="22"/>
          <w:lang w:eastAsia="en-US"/>
        </w:rPr>
      </w:pPr>
      <w:r w:rsidRPr="00E60DF9">
        <w:rPr>
          <w:rFonts w:asciiTheme="majorHAnsi" w:eastAsia="Calibri" w:hAnsiTheme="majorHAnsi" w:cstheme="minorHAnsi"/>
          <w:b/>
          <w:bCs/>
          <w:color w:val="000000"/>
          <w:szCs w:val="22"/>
          <w:lang w:eastAsia="en-US"/>
        </w:rPr>
        <w:t>OFERTA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Nazwa i adres </w:t>
      </w:r>
      <w:r w:rsidRPr="00E60DF9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eastAsia="en-US"/>
        </w:rPr>
        <w:t xml:space="preserve">WYKONAWCY </w:t>
      </w: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: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.......................................................................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.......................................................................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.......................................................................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Odpowiadając na zapytanie ofertowe na usługę</w:t>
      </w:r>
      <w:r w:rsidRPr="00E60DF9">
        <w:rPr>
          <w:rFonts w:asciiTheme="minorHAnsi" w:hAnsiTheme="minorHAnsi" w:cstheme="minorHAnsi"/>
          <w:sz w:val="22"/>
          <w:szCs w:val="22"/>
          <w:lang w:eastAsia="en-US"/>
        </w:rPr>
        <w:t xml:space="preserve">: </w:t>
      </w:r>
      <w:r w:rsidR="00067955" w:rsidRPr="00067955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Produkcja filmu informacyjno-promocyjnego dotyczącego realizacji projektu </w:t>
      </w:r>
      <w:r w:rsidR="00067955" w:rsidRPr="00067955">
        <w:rPr>
          <w:rFonts w:asciiTheme="minorHAnsi" w:hAnsiTheme="minorHAnsi" w:cstheme="minorHAnsi"/>
          <w:b/>
          <w:i/>
          <w:sz w:val="22"/>
          <w:szCs w:val="22"/>
          <w:lang w:eastAsia="en-US"/>
        </w:rPr>
        <w:t>„Przy wiejskiej drodze” – w rytmie pracy dawnych zakładów przemysłowych i pracowni rzemieślniczych</w:t>
      </w:r>
      <w:r w:rsidR="00D72C38" w:rsidRPr="00D72C38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z przeniesieniem praw autorskich </w:t>
      </w:r>
      <w:r w:rsidRPr="00E60DF9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oferujemy następującą cenę ryczałtową:</w:t>
      </w: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bookmarkStart w:id="0" w:name="_GoBack"/>
      <w:bookmarkEnd w:id="0"/>
    </w:p>
    <w:tbl>
      <w:tblPr>
        <w:tblW w:w="9819" w:type="dxa"/>
        <w:jc w:val="center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5"/>
        <w:gridCol w:w="2360"/>
        <w:gridCol w:w="1432"/>
        <w:gridCol w:w="1672"/>
      </w:tblGrid>
      <w:tr w:rsidR="00E60DF9" w:rsidRPr="00E60DF9" w:rsidTr="00841127">
        <w:trPr>
          <w:trHeight w:val="261"/>
          <w:jc w:val="center"/>
        </w:trPr>
        <w:tc>
          <w:tcPr>
            <w:tcW w:w="4355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E60DF9"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  <w:t>Przedmiot</w:t>
            </w:r>
          </w:p>
        </w:tc>
        <w:tc>
          <w:tcPr>
            <w:tcW w:w="2360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E60DF9"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  <w:t>Cena netto</w:t>
            </w:r>
          </w:p>
        </w:tc>
        <w:tc>
          <w:tcPr>
            <w:tcW w:w="1432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E60DF9"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  <w:t>Podatek VAT</w:t>
            </w:r>
          </w:p>
        </w:tc>
        <w:tc>
          <w:tcPr>
            <w:tcW w:w="1672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E60DF9"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2"/>
                <w:lang w:eastAsia="en-US"/>
              </w:rPr>
              <w:t>Cenna brutto</w:t>
            </w:r>
          </w:p>
        </w:tc>
      </w:tr>
      <w:tr w:rsidR="00E60DF9" w:rsidRPr="00E60DF9" w:rsidTr="00841127">
        <w:trPr>
          <w:trHeight w:val="1946"/>
          <w:jc w:val="center"/>
        </w:trPr>
        <w:tc>
          <w:tcPr>
            <w:tcW w:w="4355" w:type="dxa"/>
            <w:vAlign w:val="center"/>
          </w:tcPr>
          <w:p w:rsidR="00E60DF9" w:rsidRPr="00E60DF9" w:rsidRDefault="00841127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Produkcja filmu informacyjno-promocyjnego dotyczącego realizacji projektu </w:t>
            </w:r>
            <w:r w:rsidRPr="00D72C38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>„Przy wiejskiej drodze” – w rytmie pracy dawnych zakładów przemysłowych i pracowni rzemieślniczych</w:t>
            </w:r>
            <w:r w:rsidRPr="00E60DF9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360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32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72" w:type="dxa"/>
            <w:vAlign w:val="center"/>
          </w:tcPr>
          <w:p w:rsidR="00E60DF9" w:rsidRPr="00E60DF9" w:rsidRDefault="00E60DF9" w:rsidP="00E60DF9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autoSpaceDE w:val="0"/>
        <w:autoSpaceDN w:val="0"/>
        <w:adjustRightInd w:val="0"/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Słownie brutto:  ………………………………………………………………………………………………………………………………….</w:t>
      </w:r>
    </w:p>
    <w:p w:rsidR="00E60DF9" w:rsidRPr="00E60DF9" w:rsidRDefault="00E60DF9" w:rsidP="00E60DF9">
      <w:pPr>
        <w:ind w:left="4956" w:firstLine="708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ind w:left="4956" w:firstLine="708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ind w:left="4956" w:firstLine="708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ind w:left="4956" w:firstLine="708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ind w:left="4956" w:firstLine="708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E60DF9" w:rsidRPr="00E60DF9" w:rsidRDefault="00E60DF9" w:rsidP="00E60DF9">
      <w:pPr>
        <w:ind w:left="5670" w:hanging="141"/>
        <w:jc w:val="right"/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</w:pPr>
      <w:r w:rsidRPr="00E60DF9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………………………………………………………….</w:t>
      </w:r>
    </w:p>
    <w:p w:rsidR="00E60DF9" w:rsidRDefault="00E60DF9" w:rsidP="00E60DF9">
      <w:pPr>
        <w:tabs>
          <w:tab w:val="left" w:pos="4078"/>
        </w:tabs>
        <w:jc w:val="right"/>
        <w:rPr>
          <w:rFonts w:asciiTheme="minorHAnsi" w:hAnsiTheme="minorHAnsi" w:cstheme="minorHAnsi"/>
          <w:sz w:val="22"/>
          <w:szCs w:val="22"/>
        </w:rPr>
      </w:pPr>
      <w:r w:rsidRPr="00E60DF9">
        <w:rPr>
          <w:rFonts w:asciiTheme="minorHAnsi" w:eastAsia="Calibri" w:hAnsiTheme="minorHAnsi" w:cstheme="minorHAnsi"/>
          <w:i/>
          <w:iCs/>
          <w:color w:val="000000"/>
          <w:sz w:val="20"/>
          <w:szCs w:val="22"/>
          <w:lang w:eastAsia="en-US"/>
        </w:rPr>
        <w:t>(data i podpis)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60DF9" w:rsidRPr="00401B31" w:rsidRDefault="00E60DF9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E60DF9" w:rsidRDefault="00E60DF9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E60DF9" w:rsidRDefault="00E60DF9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E60DF9" w:rsidRPr="00401B31" w:rsidRDefault="00E60DF9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A32454" w:rsidRDefault="00A32454" w:rsidP="000A6B8A">
      <w:pPr>
        <w:autoSpaceDE w:val="0"/>
        <w:autoSpaceDN w:val="0"/>
        <w:adjustRightInd w:val="0"/>
        <w:ind w:left="5664" w:hanging="5664"/>
        <w:rPr>
          <w:rFonts w:asciiTheme="minorHAnsi" w:hAnsiTheme="minorHAnsi" w:cstheme="minorBidi"/>
          <w:sz w:val="22"/>
          <w:szCs w:val="22"/>
          <w:lang w:eastAsia="en-US"/>
        </w:rPr>
      </w:pPr>
    </w:p>
    <w:sectPr w:rsidR="00A32454" w:rsidSect="005A685C">
      <w:headerReference w:type="default" r:id="rId9"/>
      <w:footerReference w:type="default" r:id="rId10"/>
      <w:pgSz w:w="11906" w:h="16838"/>
      <w:pgMar w:top="2269" w:right="720" w:bottom="1702" w:left="720" w:header="708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E21" w:rsidRDefault="00A31E21" w:rsidP="00954850">
      <w:r>
        <w:separator/>
      </w:r>
    </w:p>
  </w:endnote>
  <w:endnote w:type="continuationSeparator" w:id="0">
    <w:p w:rsidR="00A31E21" w:rsidRDefault="00A31E21" w:rsidP="00954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1E9" w:rsidRDefault="00565791" w:rsidP="00E86DFE">
    <w:pPr>
      <w:pStyle w:val="Stopka"/>
      <w:spacing w:line="360" w:lineRule="auto"/>
      <w:rPr>
        <w:rFonts w:ascii="Helvetica" w:hAnsi="Helvetica"/>
        <w:sz w:val="20"/>
        <w:szCs w:val="20"/>
      </w:rPr>
    </w:pPr>
    <w:r>
      <w:rPr>
        <w:noProof/>
        <w:lang w:eastAsia="pl-PL"/>
      </w:rPr>
      <w:t xml:space="preserve"> </w:t>
    </w:r>
    <w:r w:rsidR="00C019E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F6A150" wp14:editId="5C975420">
              <wp:simplePos x="0" y="0"/>
              <wp:positionH relativeFrom="margin">
                <wp:align>center</wp:align>
              </wp:positionH>
              <wp:positionV relativeFrom="paragraph">
                <wp:posOffset>179070</wp:posOffset>
              </wp:positionV>
              <wp:extent cx="7056120" cy="0"/>
              <wp:effectExtent l="0" t="0" r="1143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61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11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1pt" to="555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" strokecolor="black [3040]">
              <w10:wrap anchorx="margin"/>
            </v:line>
          </w:pict>
        </mc:Fallback>
      </mc:AlternateContent>
    </w:r>
    <w:r w:rsidR="000873FE" w:rsidRPr="000873FE">
      <w:rPr>
        <w:rFonts w:ascii="Helvetica" w:hAnsi="Helvetica"/>
        <w:sz w:val="20"/>
        <w:szCs w:val="20"/>
      </w:rPr>
      <w:t xml:space="preserve"> </w:t>
    </w:r>
  </w:p>
  <w:p w:rsidR="009E2603" w:rsidRDefault="000E2320" w:rsidP="00E86DFE">
    <w:pPr>
      <w:pStyle w:val="Stopka"/>
      <w:spacing w:line="360" w:lineRule="auto"/>
      <w:rPr>
        <w:rFonts w:ascii="Helvetica" w:hAnsi="Helvetica"/>
        <w:sz w:val="20"/>
        <w:szCs w:val="20"/>
      </w:rPr>
    </w:pPr>
    <w:r>
      <w:rPr>
        <w:rFonts w:ascii="Helvetica" w:hAnsi="Helvetica"/>
        <w:b/>
        <w:noProof/>
        <w:sz w:val="20"/>
        <w:lang w:eastAsia="pl-PL"/>
      </w:rPr>
      <w:drawing>
        <wp:anchor distT="0" distB="0" distL="114300" distR="114300" simplePos="0" relativeHeight="251673600" behindDoc="0" locked="0" layoutInCell="1" allowOverlap="1" wp14:anchorId="34833634" wp14:editId="28C335EB">
          <wp:simplePos x="0" y="0"/>
          <wp:positionH relativeFrom="column">
            <wp:posOffset>4405497</wp:posOffset>
          </wp:positionH>
          <wp:positionV relativeFrom="paragraph">
            <wp:posOffset>78740</wp:posOffset>
          </wp:positionV>
          <wp:extent cx="2360930" cy="51943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lopolska_H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43" t="42406" r="24025" b="41618"/>
                  <a:stretch/>
                </pic:blipFill>
                <pic:spPr bwMode="auto">
                  <a:xfrm>
                    <a:off x="0" y="0"/>
                    <a:ext cx="2360930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5791"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63F847B8" wp14:editId="46E44565">
          <wp:simplePos x="0" y="0"/>
          <wp:positionH relativeFrom="column">
            <wp:posOffset>-169545</wp:posOffset>
          </wp:positionH>
          <wp:positionV relativeFrom="paragraph">
            <wp:posOffset>112804</wp:posOffset>
          </wp:positionV>
          <wp:extent cx="3821374" cy="489822"/>
          <wp:effectExtent l="0" t="0" r="825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colo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1374" cy="489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2603" w:rsidRPr="009E2603" w:rsidRDefault="009E2603" w:rsidP="00E86DFE">
    <w:pPr>
      <w:pStyle w:val="Stopka"/>
      <w:spacing w:line="360" w:lineRule="auto"/>
      <w:rPr>
        <w:rFonts w:ascii="Ubuntu" w:hAnsi="Ubuntu" w:cstheme="min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E21" w:rsidRDefault="00A31E21" w:rsidP="00954850">
      <w:r>
        <w:separator/>
      </w:r>
    </w:p>
  </w:footnote>
  <w:footnote w:type="continuationSeparator" w:id="0">
    <w:p w:rsidR="00A31E21" w:rsidRDefault="00A31E21" w:rsidP="00954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850" w:rsidRPr="00CF5D6C" w:rsidRDefault="00C673B8">
    <w:pPr>
      <w:pStyle w:val="Nagwek"/>
    </w:pPr>
    <w:r w:rsidRPr="00CF5D6C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3BB25C" wp14:editId="53366670">
          <wp:simplePos x="0" y="0"/>
          <wp:positionH relativeFrom="column">
            <wp:posOffset>4874260</wp:posOffset>
          </wp:positionH>
          <wp:positionV relativeFrom="paragraph">
            <wp:posOffset>3175</wp:posOffset>
          </wp:positionV>
          <wp:extent cx="1892300" cy="580390"/>
          <wp:effectExtent l="0" t="0" r="0" b="0"/>
          <wp:wrapNone/>
          <wp:docPr id="12" name="Obraz 12" descr="C:\Users\Regina\Desktop\Logo_Wojewodztwa_Malopolskiego\instytucje\insytucja-kultury-logo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gina\Desktop\Logo_Wojewodztwa_Malopolskiego\instytucje\insytucja-kultury-logo-rg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79" t="37072" r="25940" b="43719"/>
                  <a:stretch/>
                </pic:blipFill>
                <pic:spPr bwMode="auto">
                  <a:xfrm>
                    <a:off x="0" y="0"/>
                    <a:ext cx="189230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D6C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904A9A2" wp14:editId="72EC889C">
          <wp:simplePos x="0" y="0"/>
          <wp:positionH relativeFrom="column">
            <wp:posOffset>3277870</wp:posOffset>
          </wp:positionH>
          <wp:positionV relativeFrom="paragraph">
            <wp:posOffset>-80645</wp:posOffset>
          </wp:positionV>
          <wp:extent cx="1484630" cy="664210"/>
          <wp:effectExtent l="0" t="0" r="1270" b="2540"/>
          <wp:wrapNone/>
          <wp:docPr id="13" name="Obraz 13" descr="C:\Users\Regina\Desktop\logotyp M-OPE\logo_3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gina\Desktop\logotyp M-OPE\logo_300dpi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63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1FA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741C3ED" wp14:editId="310653A9">
          <wp:simplePos x="0" y="0"/>
          <wp:positionH relativeFrom="column">
            <wp:posOffset>-212090</wp:posOffset>
          </wp:positionH>
          <wp:positionV relativeFrom="paragraph">
            <wp:posOffset>-211455</wp:posOffset>
          </wp:positionV>
          <wp:extent cx="3129915" cy="9994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and-Slovakia_PL_01_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9915" cy="999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9E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C437E9" wp14:editId="34A1C45B">
              <wp:simplePos x="0" y="0"/>
              <wp:positionH relativeFrom="margin">
                <wp:align>center</wp:align>
              </wp:positionH>
              <wp:positionV relativeFrom="paragraph">
                <wp:posOffset>783782</wp:posOffset>
              </wp:positionV>
              <wp:extent cx="7056408" cy="0"/>
              <wp:effectExtent l="0" t="0" r="1143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640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4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1.7pt" to="555.6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E31"/>
    <w:multiLevelType w:val="hybridMultilevel"/>
    <w:tmpl w:val="D3609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E1F25"/>
    <w:multiLevelType w:val="hybridMultilevel"/>
    <w:tmpl w:val="193202D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047229"/>
    <w:multiLevelType w:val="hybridMultilevel"/>
    <w:tmpl w:val="C538A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258F"/>
    <w:multiLevelType w:val="hybridMultilevel"/>
    <w:tmpl w:val="26C6F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7984"/>
    <w:multiLevelType w:val="hybridMultilevel"/>
    <w:tmpl w:val="14765F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E364B"/>
    <w:multiLevelType w:val="hybridMultilevel"/>
    <w:tmpl w:val="3850D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B0A2F"/>
    <w:multiLevelType w:val="hybridMultilevel"/>
    <w:tmpl w:val="14242BC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4746AA"/>
    <w:multiLevelType w:val="hybridMultilevel"/>
    <w:tmpl w:val="4C32A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E69C4"/>
    <w:multiLevelType w:val="hybridMultilevel"/>
    <w:tmpl w:val="C8526CD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BB09A6"/>
    <w:multiLevelType w:val="hybridMultilevel"/>
    <w:tmpl w:val="A89CEF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031B01"/>
    <w:multiLevelType w:val="hybridMultilevel"/>
    <w:tmpl w:val="AF1E8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C3D35"/>
    <w:multiLevelType w:val="hybridMultilevel"/>
    <w:tmpl w:val="B4B653B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B74ECF"/>
    <w:multiLevelType w:val="hybridMultilevel"/>
    <w:tmpl w:val="193202D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4552F7C"/>
    <w:multiLevelType w:val="hybridMultilevel"/>
    <w:tmpl w:val="D90EA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BB4A6F"/>
    <w:multiLevelType w:val="hybridMultilevel"/>
    <w:tmpl w:val="63DA34F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251ADCDC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3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1"/>
  </w:num>
  <w:num w:numId="10">
    <w:abstractNumId w:val="11"/>
  </w:num>
  <w:num w:numId="11">
    <w:abstractNumId w:val="8"/>
  </w:num>
  <w:num w:numId="12">
    <w:abstractNumId w:val="4"/>
  </w:num>
  <w:num w:numId="13">
    <w:abstractNumId w:val="9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E5"/>
    <w:rsid w:val="000616D3"/>
    <w:rsid w:val="00066D3D"/>
    <w:rsid w:val="0006738B"/>
    <w:rsid w:val="00067955"/>
    <w:rsid w:val="000873FE"/>
    <w:rsid w:val="000A6B8A"/>
    <w:rsid w:val="000B5D61"/>
    <w:rsid w:val="000C6D08"/>
    <w:rsid w:val="000D0D1E"/>
    <w:rsid w:val="000D18CD"/>
    <w:rsid w:val="000E2320"/>
    <w:rsid w:val="00124868"/>
    <w:rsid w:val="00136DD8"/>
    <w:rsid w:val="001A1D33"/>
    <w:rsid w:val="001A7D15"/>
    <w:rsid w:val="001E2F33"/>
    <w:rsid w:val="00254CA9"/>
    <w:rsid w:val="002C2D82"/>
    <w:rsid w:val="002D4981"/>
    <w:rsid w:val="00391D99"/>
    <w:rsid w:val="003940CC"/>
    <w:rsid w:val="003B7226"/>
    <w:rsid w:val="003C055A"/>
    <w:rsid w:val="003D01C1"/>
    <w:rsid w:val="00407827"/>
    <w:rsid w:val="00436586"/>
    <w:rsid w:val="004370B6"/>
    <w:rsid w:val="00453B31"/>
    <w:rsid w:val="00461D01"/>
    <w:rsid w:val="0046267B"/>
    <w:rsid w:val="00464706"/>
    <w:rsid w:val="004865D3"/>
    <w:rsid w:val="004955F9"/>
    <w:rsid w:val="004A229E"/>
    <w:rsid w:val="004A66D3"/>
    <w:rsid w:val="004B4B11"/>
    <w:rsid w:val="0050791E"/>
    <w:rsid w:val="0052121D"/>
    <w:rsid w:val="005272EF"/>
    <w:rsid w:val="00565791"/>
    <w:rsid w:val="00597475"/>
    <w:rsid w:val="005A22E6"/>
    <w:rsid w:val="005A685C"/>
    <w:rsid w:val="005D4793"/>
    <w:rsid w:val="005D67D1"/>
    <w:rsid w:val="005E30B6"/>
    <w:rsid w:val="006042F9"/>
    <w:rsid w:val="00624882"/>
    <w:rsid w:val="00651F23"/>
    <w:rsid w:val="00681C62"/>
    <w:rsid w:val="006B11FA"/>
    <w:rsid w:val="006E1045"/>
    <w:rsid w:val="006F2628"/>
    <w:rsid w:val="00700C87"/>
    <w:rsid w:val="0070569F"/>
    <w:rsid w:val="00714F86"/>
    <w:rsid w:val="007221E9"/>
    <w:rsid w:val="0072274E"/>
    <w:rsid w:val="00724901"/>
    <w:rsid w:val="00774946"/>
    <w:rsid w:val="00775F7B"/>
    <w:rsid w:val="00791C34"/>
    <w:rsid w:val="007957D4"/>
    <w:rsid w:val="00796730"/>
    <w:rsid w:val="007A1188"/>
    <w:rsid w:val="007C62A1"/>
    <w:rsid w:val="007E1E84"/>
    <w:rsid w:val="0080456A"/>
    <w:rsid w:val="00841127"/>
    <w:rsid w:val="008811AD"/>
    <w:rsid w:val="00886FB7"/>
    <w:rsid w:val="00897D48"/>
    <w:rsid w:val="008E192C"/>
    <w:rsid w:val="008E372D"/>
    <w:rsid w:val="00935E8F"/>
    <w:rsid w:val="0094523F"/>
    <w:rsid w:val="00954850"/>
    <w:rsid w:val="00954A16"/>
    <w:rsid w:val="009560C7"/>
    <w:rsid w:val="00956D38"/>
    <w:rsid w:val="00975A17"/>
    <w:rsid w:val="0098106B"/>
    <w:rsid w:val="009A4720"/>
    <w:rsid w:val="009C162D"/>
    <w:rsid w:val="009C35D9"/>
    <w:rsid w:val="009E2603"/>
    <w:rsid w:val="00A0557A"/>
    <w:rsid w:val="00A1386D"/>
    <w:rsid w:val="00A15326"/>
    <w:rsid w:val="00A31E21"/>
    <w:rsid w:val="00A32454"/>
    <w:rsid w:val="00A376EB"/>
    <w:rsid w:val="00A47EB0"/>
    <w:rsid w:val="00A756F6"/>
    <w:rsid w:val="00AB7C41"/>
    <w:rsid w:val="00AD7388"/>
    <w:rsid w:val="00AF185F"/>
    <w:rsid w:val="00B1118B"/>
    <w:rsid w:val="00B133A8"/>
    <w:rsid w:val="00B40F79"/>
    <w:rsid w:val="00B46F52"/>
    <w:rsid w:val="00B83CEB"/>
    <w:rsid w:val="00BB7003"/>
    <w:rsid w:val="00BE7C98"/>
    <w:rsid w:val="00BF7B7E"/>
    <w:rsid w:val="00C019E5"/>
    <w:rsid w:val="00C05B93"/>
    <w:rsid w:val="00C148DC"/>
    <w:rsid w:val="00C2657D"/>
    <w:rsid w:val="00C66F79"/>
    <w:rsid w:val="00C673B8"/>
    <w:rsid w:val="00C93273"/>
    <w:rsid w:val="00CD114C"/>
    <w:rsid w:val="00CD3A16"/>
    <w:rsid w:val="00CD4980"/>
    <w:rsid w:val="00CF1038"/>
    <w:rsid w:val="00CF5D6C"/>
    <w:rsid w:val="00D05782"/>
    <w:rsid w:val="00D1488C"/>
    <w:rsid w:val="00D72C38"/>
    <w:rsid w:val="00DE4187"/>
    <w:rsid w:val="00DE50A3"/>
    <w:rsid w:val="00E44DB3"/>
    <w:rsid w:val="00E51E87"/>
    <w:rsid w:val="00E60DF9"/>
    <w:rsid w:val="00E76B38"/>
    <w:rsid w:val="00E86DFE"/>
    <w:rsid w:val="00E87ED4"/>
    <w:rsid w:val="00EC4A08"/>
    <w:rsid w:val="00EE4B89"/>
    <w:rsid w:val="00EF2DAD"/>
    <w:rsid w:val="00F0243F"/>
    <w:rsid w:val="00F23F0E"/>
    <w:rsid w:val="00F26868"/>
    <w:rsid w:val="00F26D08"/>
    <w:rsid w:val="00F43559"/>
    <w:rsid w:val="00F87C1F"/>
    <w:rsid w:val="00FA5563"/>
    <w:rsid w:val="00FA704E"/>
    <w:rsid w:val="00FD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2EF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72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850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4850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8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850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"/>
    <w:uiPriority w:val="99"/>
    <w:unhideWhenUsed/>
    <w:rsid w:val="009560C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27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5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5E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5E8F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E8F"/>
    <w:rPr>
      <w:b/>
      <w:bCs/>
      <w:lang w:eastAsia="zh-CN"/>
    </w:rPr>
  </w:style>
  <w:style w:type="paragraph" w:styleId="Akapitzlist">
    <w:name w:val="List Paragraph"/>
    <w:basedOn w:val="Normalny"/>
    <w:uiPriority w:val="34"/>
    <w:qFormat/>
    <w:rsid w:val="008E37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2EF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72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850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4850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8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850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"/>
    <w:uiPriority w:val="99"/>
    <w:unhideWhenUsed/>
    <w:rsid w:val="009560C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27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5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5E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5E8F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E8F"/>
    <w:rPr>
      <w:b/>
      <w:bCs/>
      <w:lang w:eastAsia="zh-CN"/>
    </w:rPr>
  </w:style>
  <w:style w:type="paragraph" w:styleId="Akapitzlist">
    <w:name w:val="List Paragraph"/>
    <w:basedOn w:val="Normalny"/>
    <w:uiPriority w:val="34"/>
    <w:qFormat/>
    <w:rsid w:val="008E3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a\AppData\Roaming\Microsoft\Szablony\papier_b-w.interreg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4F206-9786-4BA6-B828-CC77D38D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papier_b-w.interreg.dotx</Template>
  <TotalTime>3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Leszek</cp:lastModifiedBy>
  <cp:revision>3</cp:revision>
  <cp:lastPrinted>2018-06-28T11:31:00Z</cp:lastPrinted>
  <dcterms:created xsi:type="dcterms:W3CDTF">2018-06-28T11:33:00Z</dcterms:created>
  <dcterms:modified xsi:type="dcterms:W3CDTF">2018-07-05T10:02:00Z</dcterms:modified>
</cp:coreProperties>
</file>