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39EAE9" w14:textId="77777777" w:rsidR="00B11DC5" w:rsidRPr="00B60655" w:rsidRDefault="00B11DC5" w:rsidP="00B11DC5">
      <w:pPr>
        <w:autoSpaceDE w:val="0"/>
        <w:autoSpaceDN w:val="0"/>
        <w:adjustRightInd w:val="0"/>
        <w:spacing w:before="100" w:beforeAutospacing="1" w:after="100" w:afterAutospacing="1" w:line="312" w:lineRule="auto"/>
        <w:ind w:left="5664" w:hanging="5664"/>
        <w:rPr>
          <w:rFonts w:ascii="Calibri" w:hAnsi="Calibri" w:cs="Calibri"/>
        </w:rPr>
      </w:pPr>
      <w:r w:rsidRPr="00B60655">
        <w:rPr>
          <w:rFonts w:ascii="Calibri" w:hAnsi="Calibri" w:cs="Calibri"/>
        </w:rPr>
        <w:t>Oznaczenie sprawy: DIK-KS.271/</w:t>
      </w:r>
      <w:r>
        <w:rPr>
          <w:rFonts w:ascii="Calibri" w:hAnsi="Calibri" w:cs="Calibri"/>
        </w:rPr>
        <w:t>1</w:t>
      </w:r>
      <w:r w:rsidRPr="00B60655">
        <w:rPr>
          <w:rFonts w:ascii="Calibri" w:hAnsi="Calibri" w:cs="Calibri"/>
        </w:rPr>
        <w:t>/2021</w:t>
      </w:r>
    </w:p>
    <w:p w14:paraId="3315E37C" w14:textId="3D22503F" w:rsidR="00B11DC5" w:rsidRPr="00B11DC5" w:rsidRDefault="00B11DC5" w:rsidP="00B11DC5">
      <w:pPr>
        <w:spacing w:before="100" w:beforeAutospacing="1" w:after="100" w:afterAutospacing="1" w:line="312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Załącznik nr 3</w:t>
      </w:r>
    </w:p>
    <w:p w14:paraId="69C4DFF7" w14:textId="6B3EA1FA" w:rsidR="00B11DC5" w:rsidRPr="00B11DC5" w:rsidRDefault="00B11DC5" w:rsidP="00B11DC5">
      <w:pPr>
        <w:pStyle w:val="Nagwek1"/>
        <w:spacing w:before="100" w:beforeAutospacing="1" w:line="312" w:lineRule="auto"/>
      </w:pPr>
      <w:r w:rsidRPr="00B11DC5">
        <w:t>Wykaz wykonanych zamówień</w:t>
      </w:r>
    </w:p>
    <w:tbl>
      <w:tblPr>
        <w:tblW w:w="9214" w:type="dxa"/>
        <w:jc w:val="center"/>
        <w:tblLayout w:type="fixed"/>
        <w:tblLook w:val="0020" w:firstRow="1" w:lastRow="0" w:firstColumn="0" w:lastColumn="0" w:noHBand="0" w:noVBand="0"/>
      </w:tblPr>
      <w:tblGrid>
        <w:gridCol w:w="597"/>
        <w:gridCol w:w="2947"/>
        <w:gridCol w:w="2268"/>
        <w:gridCol w:w="3402"/>
      </w:tblGrid>
      <w:tr w:rsidR="00B11DC5" w:rsidRPr="0009481D" w14:paraId="6D32D68C" w14:textId="77777777" w:rsidTr="00C326CD">
        <w:trPr>
          <w:jc w:val="center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D0F15B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7F5BE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b/>
                <w:sz w:val="22"/>
                <w:szCs w:val="22"/>
              </w:rPr>
              <w:t>Nazwa i adres Zamawiającego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2B5104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b/>
                <w:sz w:val="22"/>
                <w:szCs w:val="22"/>
              </w:rPr>
              <w:t>Opis przedmiotu zamówienia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CFDBE0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b/>
                <w:sz w:val="22"/>
                <w:szCs w:val="22"/>
              </w:rPr>
              <w:t>Termin wykonania zamówienia</w:t>
            </w:r>
          </w:p>
        </w:tc>
      </w:tr>
      <w:tr w:rsidR="00B11DC5" w:rsidRPr="0009481D" w14:paraId="6CB1B940" w14:textId="77777777" w:rsidTr="00C326CD">
        <w:trPr>
          <w:jc w:val="center"/>
        </w:trPr>
        <w:tc>
          <w:tcPr>
            <w:tcW w:w="921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5D9F36" w14:textId="0418CF99" w:rsidR="00B11DC5" w:rsidRPr="006177EC" w:rsidRDefault="00B11DC5" w:rsidP="00B11DC5">
            <w:pPr>
              <w:pStyle w:val="Default"/>
              <w:spacing w:before="100" w:beforeAutospacing="1" w:after="100" w:afterAutospacing="1" w:line="312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Trzy </w:t>
            </w:r>
            <w:r w:rsidRPr="006177EC">
              <w:rPr>
                <w:rFonts w:ascii="Calibri" w:hAnsi="Calibri"/>
                <w:b/>
                <w:bCs/>
                <w:sz w:val="22"/>
                <w:szCs w:val="22"/>
              </w:rPr>
              <w:t>wydawnictwa (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o liczbie stron minimum 100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stron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każde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6177EC">
              <w:rPr>
                <w:rFonts w:ascii="Calibri" w:hAnsi="Calibri"/>
                <w:b/>
                <w:bCs/>
                <w:sz w:val="22"/>
                <w:szCs w:val="22"/>
              </w:rPr>
              <w:t xml:space="preserve">wraz z wykonaniem usług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w zakresie redakcji merytorycznej, językowej i technicznej opracowania graficznego, </w:t>
            </w:r>
            <w:r w:rsidRPr="006177EC">
              <w:rPr>
                <w:rFonts w:ascii="Calibri" w:hAnsi="Calibri"/>
                <w:b/>
                <w:bCs/>
                <w:sz w:val="22"/>
                <w:szCs w:val="22"/>
              </w:rPr>
              <w:t>składu oraz tłumaczeń specjalistycznych</w:t>
            </w:r>
          </w:p>
        </w:tc>
      </w:tr>
      <w:tr w:rsidR="00B11DC5" w:rsidRPr="0009481D" w14:paraId="71FA022D" w14:textId="77777777" w:rsidTr="00C326CD">
        <w:trPr>
          <w:trHeight w:val="716"/>
          <w:jc w:val="center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1CB5E5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D7B16E3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sz w:val="22"/>
                <w:szCs w:val="22"/>
              </w:rPr>
              <w:t>1</w:t>
            </w:r>
          </w:p>
          <w:p w14:paraId="5629F6AD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9407D" w14:textId="77777777" w:rsidR="00B11DC5" w:rsidRPr="006177EC" w:rsidRDefault="00B11DC5" w:rsidP="00B11DC5">
            <w:pPr>
              <w:spacing w:before="100" w:beforeAutospacing="1" w:after="100" w:afterAutospacing="1" w:line="312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5BB5A1" w14:textId="77777777" w:rsidR="00B11DC5" w:rsidRPr="006177EC" w:rsidRDefault="00B11DC5" w:rsidP="00B11DC5">
            <w:pPr>
              <w:spacing w:before="100" w:beforeAutospacing="1" w:after="100" w:afterAutospacing="1" w:line="312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53C07E" w14:textId="77777777" w:rsidR="00B11DC5" w:rsidRPr="006177EC" w:rsidRDefault="00B11DC5" w:rsidP="00B11DC5">
            <w:pPr>
              <w:spacing w:before="100" w:beforeAutospacing="1" w:after="100" w:afterAutospacing="1" w:line="312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CAE43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6305B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1DC5" w:rsidRPr="0009481D" w14:paraId="7C15D215" w14:textId="77777777" w:rsidTr="00C326CD">
        <w:trPr>
          <w:trHeight w:val="755"/>
          <w:jc w:val="center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26093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6AAFB45A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sz w:val="22"/>
                <w:szCs w:val="22"/>
              </w:rPr>
              <w:t>2</w:t>
            </w:r>
          </w:p>
          <w:p w14:paraId="71A6CF70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0E75C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1688F03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34330B9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0D964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07CF1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11DC5" w:rsidRPr="0009481D" w14:paraId="697178A3" w14:textId="77777777" w:rsidTr="00C326CD">
        <w:trPr>
          <w:trHeight w:val="755"/>
          <w:jc w:val="center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297A19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177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DF56A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C9F5F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B04BB" w14:textId="77777777" w:rsidR="00B11DC5" w:rsidRPr="006177EC" w:rsidRDefault="00B11DC5" w:rsidP="00B11DC5">
            <w:pPr>
              <w:pStyle w:val="Domynie"/>
              <w:autoSpaceDE/>
              <w:spacing w:before="100" w:beforeAutospacing="1" w:after="100" w:afterAutospacing="1" w:line="312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204427" w14:textId="46F4C5ED" w:rsidR="00143E2F" w:rsidRPr="00B11DC5" w:rsidRDefault="00143E2F" w:rsidP="00B11DC5">
      <w:pPr>
        <w:spacing w:before="100" w:beforeAutospacing="1" w:after="100" w:afterAutospacing="1" w:line="312" w:lineRule="auto"/>
      </w:pPr>
    </w:p>
    <w:sectPr w:rsidR="00143E2F" w:rsidRPr="00B11DC5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E53AC" w14:textId="77777777" w:rsidR="002E6266" w:rsidRDefault="002E6266">
      <w:r>
        <w:separator/>
      </w:r>
    </w:p>
  </w:endnote>
  <w:endnote w:type="continuationSeparator" w:id="0">
    <w:p w14:paraId="755CE4FD" w14:textId="77777777" w:rsidR="002E6266" w:rsidRDefault="002E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BD73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3C4AD52C" w14:textId="77777777"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4E6065" wp14:editId="73D4F9F9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B6CDF" id="Łącznik prostoliniowy 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4C86CC41" wp14:editId="1DF92DF3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0BE25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51EB5E04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4D82B1B8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14:paraId="29E8B9C2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EE0E1" w14:textId="77777777" w:rsidR="002E6266" w:rsidRDefault="002E6266">
      <w:r>
        <w:separator/>
      </w:r>
    </w:p>
  </w:footnote>
  <w:footnote w:type="continuationSeparator" w:id="0">
    <w:p w14:paraId="43D7DF43" w14:textId="77777777" w:rsidR="002E6266" w:rsidRDefault="002E6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7417" w14:textId="7777777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3B52E439" wp14:editId="778AAC19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7E8782CA" wp14:editId="3AAA1DA6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83066F6" wp14:editId="28C5C59C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B014F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1650"/>
    <w:multiLevelType w:val="hybridMultilevel"/>
    <w:tmpl w:val="B5DC33D4"/>
    <w:lvl w:ilvl="0" w:tplc="CBE842BC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CF3ABE"/>
    <w:multiLevelType w:val="hybridMultilevel"/>
    <w:tmpl w:val="6BFC3D84"/>
    <w:lvl w:ilvl="0" w:tplc="53D2006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E14245"/>
    <w:multiLevelType w:val="hybridMultilevel"/>
    <w:tmpl w:val="11AEAF12"/>
    <w:lvl w:ilvl="0" w:tplc="D280F5C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E"/>
    <w:rsid w:val="00103EBE"/>
    <w:rsid w:val="00143E2F"/>
    <w:rsid w:val="001B61F2"/>
    <w:rsid w:val="00252E1F"/>
    <w:rsid w:val="002A5448"/>
    <w:rsid w:val="002E6266"/>
    <w:rsid w:val="0043116B"/>
    <w:rsid w:val="004B141E"/>
    <w:rsid w:val="00546620"/>
    <w:rsid w:val="00565B3C"/>
    <w:rsid w:val="005A3559"/>
    <w:rsid w:val="00734C65"/>
    <w:rsid w:val="008121AD"/>
    <w:rsid w:val="00906DA7"/>
    <w:rsid w:val="00916E72"/>
    <w:rsid w:val="00B11DC5"/>
    <w:rsid w:val="00BF6944"/>
    <w:rsid w:val="00C326CD"/>
    <w:rsid w:val="00C34F99"/>
    <w:rsid w:val="00CF5C41"/>
    <w:rsid w:val="00E8536C"/>
    <w:rsid w:val="00EC28AF"/>
    <w:rsid w:val="00F0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81BA4"/>
  <w15:chartTrackingRefBased/>
  <w15:docId w15:val="{31062DB5-D4E9-4371-B383-C6AF6924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41E"/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B11DC5"/>
    <w:pPr>
      <w:numPr>
        <w:numId w:val="1"/>
      </w:numPr>
      <w:spacing w:before="0" w:after="100" w:afterAutospacing="1"/>
      <w:jc w:val="center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B141E"/>
    <w:pPr>
      <w:ind w:left="720"/>
      <w:contextualSpacing/>
    </w:pPr>
  </w:style>
  <w:style w:type="paragraph" w:customStyle="1" w:styleId="v1msonormal">
    <w:name w:val="v1msonormal"/>
    <w:basedOn w:val="Normalny"/>
    <w:rsid w:val="004B141E"/>
    <w:pPr>
      <w:spacing w:before="100" w:beforeAutospacing="1" w:after="100" w:afterAutospacing="1"/>
    </w:pPr>
    <w:rPr>
      <w:rFonts w:eastAsia="Times New Roman"/>
      <w:lang w:eastAsia="pl-PL"/>
    </w:rPr>
  </w:style>
  <w:style w:type="paragraph" w:customStyle="1" w:styleId="Domynie">
    <w:name w:val="Domy徑nie"/>
    <w:rsid w:val="00B11DC5"/>
    <w:pPr>
      <w:widowControl w:val="0"/>
      <w:autoSpaceDE w:val="0"/>
      <w:autoSpaceDN w:val="0"/>
      <w:adjustRightInd w:val="0"/>
    </w:pPr>
    <w:rPr>
      <w:kern w:val="2"/>
      <w:sz w:val="24"/>
      <w:szCs w:val="24"/>
    </w:rPr>
  </w:style>
  <w:style w:type="paragraph" w:customStyle="1" w:styleId="Default">
    <w:name w:val="Default"/>
    <w:rsid w:val="00B11DC5"/>
    <w:pPr>
      <w:autoSpaceDE w:val="0"/>
      <w:autoSpaceDN w:val="0"/>
      <w:adjustRightInd w:val="0"/>
    </w:pPr>
    <w:rPr>
      <w:rFonts w:ascii="Book Antiqua" w:eastAsia="Calibri" w:hAnsi="Book Antiqua" w:cs="Book Antiqu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0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2</cp:revision>
  <cp:lastPrinted>1995-11-21T16:41:00Z</cp:lastPrinted>
  <dcterms:created xsi:type="dcterms:W3CDTF">2021-11-26T12:37:00Z</dcterms:created>
  <dcterms:modified xsi:type="dcterms:W3CDTF">2021-11-26T12:37:00Z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