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04D3B9" w14:textId="752C90C2" w:rsidR="00C960FE" w:rsidRPr="00C960FE" w:rsidRDefault="00C960FE" w:rsidP="00E316B9">
      <w:pPr>
        <w:autoSpaceDE w:val="0"/>
        <w:autoSpaceDN w:val="0"/>
        <w:adjustRightInd w:val="0"/>
        <w:spacing w:line="360" w:lineRule="auto"/>
        <w:ind w:left="5664" w:hanging="566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960FE">
        <w:rPr>
          <w:rFonts w:asciiTheme="minorHAnsi" w:hAnsiTheme="minorHAnsi" w:cstheme="minorHAnsi"/>
        </w:rPr>
        <w:t>znaczenie sprawy: DIK-KS.271/1/2021</w:t>
      </w:r>
    </w:p>
    <w:p w14:paraId="184B17B8" w14:textId="2B68F931" w:rsidR="00C960FE" w:rsidRPr="00C960FE" w:rsidRDefault="00C960FE" w:rsidP="00E316B9">
      <w:pPr>
        <w:autoSpaceDE w:val="0"/>
        <w:autoSpaceDN w:val="0"/>
        <w:adjustRightInd w:val="0"/>
        <w:spacing w:line="360" w:lineRule="auto"/>
        <w:ind w:left="5664" w:hanging="5664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C960FE">
        <w:rPr>
          <w:rFonts w:asciiTheme="minorHAnsi" w:hAnsiTheme="minorHAnsi" w:cstheme="minorHAnsi"/>
          <w:color w:val="000000"/>
          <w:sz w:val="22"/>
          <w:szCs w:val="22"/>
        </w:rPr>
        <w:t>Załącznik nr 4</w:t>
      </w:r>
    </w:p>
    <w:p w14:paraId="7E72FF3A" w14:textId="4859784D" w:rsidR="00C960FE" w:rsidRDefault="00C960FE" w:rsidP="00E316B9">
      <w:pPr>
        <w:pStyle w:val="Nagwek1"/>
      </w:pPr>
      <w:r>
        <w:t>Oświadczenie</w:t>
      </w:r>
    </w:p>
    <w:p w14:paraId="239DA3F5" w14:textId="51C43F86" w:rsidR="00C960FE" w:rsidRPr="00E316B9" w:rsidRDefault="00C960FE" w:rsidP="00E316B9">
      <w:pPr>
        <w:pStyle w:val="Domynie"/>
        <w:tabs>
          <w:tab w:val="center" w:pos="4536"/>
          <w:tab w:val="right" w:pos="9072"/>
        </w:tabs>
        <w:autoSpaceDE/>
        <w:spacing w:after="100" w:afterAutospacing="1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960FE">
        <w:rPr>
          <w:rFonts w:asciiTheme="minorHAnsi" w:hAnsiTheme="minorHAnsi" w:cstheme="minorHAnsi"/>
          <w:sz w:val="22"/>
          <w:szCs w:val="22"/>
        </w:rPr>
        <w:t>Oświadczam/y, że do realizacji zamówienia skieruje następujące osoby lub posiadam w opisanym niżej zakresie wiedzę i doświadczenie:</w:t>
      </w:r>
    </w:p>
    <w:tbl>
      <w:tblPr>
        <w:tblW w:w="9495" w:type="dxa"/>
        <w:jc w:val="center"/>
        <w:tblLook w:val="0020" w:firstRow="1" w:lastRow="0" w:firstColumn="0" w:lastColumn="0" w:noHBand="0" w:noVBand="0"/>
      </w:tblPr>
      <w:tblGrid>
        <w:gridCol w:w="486"/>
        <w:gridCol w:w="1116"/>
        <w:gridCol w:w="1657"/>
        <w:gridCol w:w="2914"/>
        <w:gridCol w:w="3322"/>
      </w:tblGrid>
      <w:tr w:rsidR="00C960FE" w:rsidRPr="00C960FE" w14:paraId="000D5610" w14:textId="77777777" w:rsidTr="00C960FE">
        <w:trPr>
          <w:trHeight w:val="369"/>
          <w:tblHeader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A7AFDD" w14:textId="77777777" w:rsidR="00C960FE" w:rsidRPr="00C960FE" w:rsidRDefault="00C960FE" w:rsidP="00E316B9">
            <w:pPr>
              <w:pStyle w:val="Domynie"/>
              <w:autoSpaceDE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12A486" w14:textId="77777777" w:rsidR="00C960FE" w:rsidRPr="00C960FE" w:rsidRDefault="00C960FE" w:rsidP="00E316B9">
            <w:pPr>
              <w:pStyle w:val="Domynie"/>
              <w:autoSpaceDE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3E909A" w14:textId="77777777" w:rsidR="00C960FE" w:rsidRPr="00C960FE" w:rsidRDefault="00C960FE" w:rsidP="00E316B9">
            <w:pPr>
              <w:pStyle w:val="Domynie"/>
              <w:autoSpaceDE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b/>
                <w:sz w:val="22"/>
                <w:szCs w:val="22"/>
              </w:rPr>
              <w:t>Podstawa dysponowania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E61AC" w14:textId="77777777" w:rsidR="00C960FE" w:rsidRPr="00C960FE" w:rsidRDefault="00C960FE" w:rsidP="00E316B9">
            <w:pPr>
              <w:pStyle w:val="Domynie"/>
              <w:autoSpaceDE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b/>
                <w:sz w:val="22"/>
                <w:szCs w:val="22"/>
              </w:rPr>
              <w:t>Stanowisko</w:t>
            </w: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5FBE5" w14:textId="77777777" w:rsidR="00C960FE" w:rsidRPr="00C960FE" w:rsidRDefault="00C960FE" w:rsidP="00E316B9">
            <w:pPr>
              <w:pStyle w:val="Domynie"/>
              <w:autoSpaceDE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Doświadczenie</w:t>
            </w:r>
          </w:p>
        </w:tc>
      </w:tr>
      <w:tr w:rsidR="00C960FE" w:rsidRPr="00C960FE" w14:paraId="007758FE" w14:textId="77777777" w:rsidTr="00E316B9">
        <w:trPr>
          <w:trHeight w:val="1242"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1B0AB" w14:textId="51E229EB" w:rsidR="00C960FE" w:rsidRPr="00C960FE" w:rsidRDefault="00E316B9" w:rsidP="00E316B9">
            <w:pPr>
              <w:pStyle w:val="Domynie"/>
              <w:autoSpaceDE/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35116" w14:textId="77777777" w:rsidR="00C960FE" w:rsidRPr="00C960FE" w:rsidRDefault="00C960FE" w:rsidP="00E316B9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A7EF9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B5BE5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Account</w:t>
            </w:r>
            <w:proofErr w:type="spellEnd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 xml:space="preserve"> Manager </w:t>
            </w:r>
          </w:p>
          <w:p w14:paraId="1DA15AB4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sz w:val="22"/>
                <w:szCs w:val="22"/>
              </w:rPr>
              <w:t xml:space="preserve">(prowadzący projekt) </w:t>
            </w:r>
          </w:p>
          <w:p w14:paraId="52215E44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90451" w14:textId="1B74538A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>posiada co najmniej 3 lata doświadczenia zawodowego na tym stanowisku w branży reklamowej i wydawniczej</w:t>
            </w:r>
          </w:p>
        </w:tc>
      </w:tr>
      <w:tr w:rsidR="00C960FE" w:rsidRPr="00C960FE" w14:paraId="6120C983" w14:textId="77777777" w:rsidTr="00E316B9">
        <w:trPr>
          <w:trHeight w:val="1131"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2F356B" w14:textId="78BFDD96" w:rsidR="00C960FE" w:rsidRPr="00C960FE" w:rsidRDefault="00E316B9" w:rsidP="00E316B9">
            <w:pPr>
              <w:pStyle w:val="Domynie"/>
              <w:autoSpaceDE/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10583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D62E8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41078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sz w:val="22"/>
                <w:szCs w:val="22"/>
              </w:rPr>
              <w:t xml:space="preserve">Grafik </w:t>
            </w:r>
          </w:p>
          <w:p w14:paraId="4F48A967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6503C" w14:textId="58B59558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>posiada co najmniej 3lata doświadczenia zawodowego na tym stanowisku w branży reklamowej i wydawniczej</w:t>
            </w:r>
          </w:p>
        </w:tc>
      </w:tr>
      <w:tr w:rsidR="00C960FE" w:rsidRPr="00C960FE" w14:paraId="494E7175" w14:textId="77777777" w:rsidTr="00E316B9">
        <w:trPr>
          <w:trHeight w:val="1403"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DF9DE0" w14:textId="129299D0" w:rsidR="00C960FE" w:rsidRPr="00C960FE" w:rsidRDefault="00E316B9" w:rsidP="00E316B9">
            <w:pPr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3.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75912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0EFB1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B055F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Redaktor językowy</w:t>
            </w: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DF7F6" w14:textId="492F445C" w:rsidR="00C960FE" w:rsidRPr="00E316B9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Posiada co najmniej 3 lata doświadczenia zawodowego na tym stanowisku w branży wydawniczej (wydawnictwa naukowe, specjalistyczne) </w:t>
            </w:r>
          </w:p>
        </w:tc>
      </w:tr>
      <w:tr w:rsidR="00C960FE" w:rsidRPr="00C960FE" w14:paraId="6F393E4F" w14:textId="77777777" w:rsidTr="00E316B9">
        <w:trPr>
          <w:trHeight w:val="1423"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812586" w14:textId="7324C0F1" w:rsidR="00C960FE" w:rsidRPr="00C960FE" w:rsidRDefault="00E316B9" w:rsidP="00E316B9">
            <w:pPr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4.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955C7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C93CE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7154C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Tłumacz pisemny języka słowackiego (</w:t>
            </w:r>
            <w:proofErr w:type="spellStart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sk</w:t>
            </w:r>
            <w:proofErr w:type="spellEnd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proofErr w:type="spellStart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eng</w:t>
            </w:r>
            <w:proofErr w:type="spellEnd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8D828" w14:textId="7DB4091D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Posiada co najmniej 3 lata doświadczenia zawodowego na tym stanowisku w branży wydawniczej (wydawnictwa naukowe, </w:t>
            </w:r>
            <w:r w:rsidR="00E316B9">
              <w:rPr>
                <w:rFonts w:asciiTheme="minorHAnsi" w:hAnsiTheme="minorHAnsi" w:cstheme="minorHAnsi"/>
                <w:iCs/>
                <w:sz w:val="22"/>
                <w:szCs w:val="22"/>
              </w:rPr>
              <w:t>s</w:t>
            </w: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>pecjalistyczne)</w:t>
            </w:r>
          </w:p>
        </w:tc>
      </w:tr>
      <w:tr w:rsidR="00C960FE" w:rsidRPr="00C960FE" w14:paraId="47D22C53" w14:textId="77777777" w:rsidTr="00C960FE">
        <w:trPr>
          <w:trHeight w:val="735"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E369FD" w14:textId="0DF01DA0" w:rsidR="00C960FE" w:rsidRPr="00C960FE" w:rsidRDefault="00E316B9" w:rsidP="00E316B9">
            <w:pPr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5.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60D17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100B3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E3061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Tłumacz pisemny języka słowackiego (</w:t>
            </w:r>
            <w:proofErr w:type="spellStart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pl</w:t>
            </w:r>
            <w:proofErr w:type="spellEnd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proofErr w:type="spellStart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eng</w:t>
            </w:r>
            <w:proofErr w:type="spellEnd"/>
            <w:r w:rsidRPr="00C960FE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2CDE8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Posiada co najmniej 3 lata doświadczenia zawodowego na tym stanowisku w branży wydawniczej (wydawnictwa naukowe, specjalistyczne) </w:t>
            </w:r>
          </w:p>
        </w:tc>
      </w:tr>
      <w:tr w:rsidR="00C960FE" w:rsidRPr="00C960FE" w14:paraId="614A618E" w14:textId="77777777" w:rsidTr="00C960FE">
        <w:trPr>
          <w:trHeight w:val="1121"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54BD6E" w14:textId="43849E93" w:rsidR="00C960FE" w:rsidRPr="00C960FE" w:rsidRDefault="00E316B9" w:rsidP="00E316B9">
            <w:pPr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6.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4173A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BE610" w14:textId="77777777" w:rsidR="00C960FE" w:rsidRPr="00C960FE" w:rsidRDefault="00C960FE" w:rsidP="00E316B9">
            <w:pPr>
              <w:pStyle w:val="Domynie"/>
              <w:autoSpaceDE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5AD10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Specjalista w zakresie dostępności cyfrowej zajmujący się wykonaniem opisów alternatywnych do rycin, zdjęć i tabel itd. w plikach końcowych </w:t>
            </w:r>
          </w:p>
        </w:tc>
        <w:tc>
          <w:tcPr>
            <w:tcW w:w="3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CE99A" w14:textId="77777777" w:rsidR="00C960FE" w:rsidRPr="00C960FE" w:rsidRDefault="00C960FE" w:rsidP="00E316B9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960FE">
              <w:rPr>
                <w:rFonts w:asciiTheme="minorHAnsi" w:hAnsiTheme="minorHAnsi" w:cstheme="minorHAnsi"/>
                <w:iCs/>
                <w:sz w:val="22"/>
                <w:szCs w:val="22"/>
              </w:rPr>
              <w:t>Posiada co najmniej dwuletnie doświadczenie na tym stanowisku.</w:t>
            </w:r>
          </w:p>
        </w:tc>
      </w:tr>
    </w:tbl>
    <w:p w14:paraId="4D204427" w14:textId="46F4C5ED" w:rsidR="00143E2F" w:rsidRPr="00B11DC5" w:rsidRDefault="00143E2F" w:rsidP="00E316B9">
      <w:pPr>
        <w:rPr>
          <w:rFonts w:asciiTheme="minorHAnsi" w:hAnsiTheme="minorHAnsi" w:cstheme="minorHAnsi"/>
        </w:rPr>
      </w:pPr>
    </w:p>
    <w:sectPr w:rsidR="00143E2F" w:rsidRPr="00B11DC5">
      <w:headerReference w:type="default" r:id="rId8"/>
      <w:footerReference w:type="default" r:id="rId9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E2218" w14:textId="77777777" w:rsidR="00755C59" w:rsidRDefault="00755C59">
      <w:r>
        <w:separator/>
      </w:r>
    </w:p>
  </w:endnote>
  <w:endnote w:type="continuationSeparator" w:id="0">
    <w:p w14:paraId="45A50374" w14:textId="77777777" w:rsidR="00755C59" w:rsidRDefault="00755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BD73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14:paraId="3C4AD52C" w14:textId="77777777" w:rsidR="00143E2F" w:rsidRDefault="002A5448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24E6065" wp14:editId="73D4F9F9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6B73FF" id="Łącznik prostoliniowy 3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4C86CC41" wp14:editId="1DF92DF3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0BE25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51EB5E04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14:paraId="4D82B1B8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>tel. 18 28 527 09 | e-mail: biuro@orawa.eu</w:t>
    </w:r>
  </w:p>
  <w:p w14:paraId="29E8B9C2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1C03" w14:textId="77777777" w:rsidR="00755C59" w:rsidRDefault="00755C59">
      <w:r>
        <w:separator/>
      </w:r>
    </w:p>
  </w:footnote>
  <w:footnote w:type="continuationSeparator" w:id="0">
    <w:p w14:paraId="601080E1" w14:textId="77777777" w:rsidR="00755C59" w:rsidRDefault="00755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7417" w14:textId="7777777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3B52E439" wp14:editId="778AAC19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7E8782CA" wp14:editId="3AAA1DA6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483066F6" wp14:editId="28C5C59C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B014F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1650"/>
    <w:multiLevelType w:val="hybridMultilevel"/>
    <w:tmpl w:val="B5DC33D4"/>
    <w:lvl w:ilvl="0" w:tplc="CBE842BC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F3ABE"/>
    <w:multiLevelType w:val="hybridMultilevel"/>
    <w:tmpl w:val="6BFC3D84"/>
    <w:lvl w:ilvl="0" w:tplc="53D2006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E14245"/>
    <w:multiLevelType w:val="hybridMultilevel"/>
    <w:tmpl w:val="11AEAF12"/>
    <w:lvl w:ilvl="0" w:tplc="D280F5C8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9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1E"/>
    <w:rsid w:val="00103EBE"/>
    <w:rsid w:val="00143E2F"/>
    <w:rsid w:val="001B61F2"/>
    <w:rsid w:val="00252E1F"/>
    <w:rsid w:val="002A5448"/>
    <w:rsid w:val="0043116B"/>
    <w:rsid w:val="004B141E"/>
    <w:rsid w:val="00546620"/>
    <w:rsid w:val="00565B3C"/>
    <w:rsid w:val="005A3559"/>
    <w:rsid w:val="00734C65"/>
    <w:rsid w:val="00755C59"/>
    <w:rsid w:val="008121AD"/>
    <w:rsid w:val="00906DA7"/>
    <w:rsid w:val="00916E72"/>
    <w:rsid w:val="00B11DC5"/>
    <w:rsid w:val="00BF6944"/>
    <w:rsid w:val="00C326CD"/>
    <w:rsid w:val="00C34F99"/>
    <w:rsid w:val="00C960FE"/>
    <w:rsid w:val="00CF5C41"/>
    <w:rsid w:val="00E316B9"/>
    <w:rsid w:val="00E3426F"/>
    <w:rsid w:val="00E8536C"/>
    <w:rsid w:val="00EC28AF"/>
    <w:rsid w:val="00F0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081BA4"/>
  <w15:chartTrackingRefBased/>
  <w15:docId w15:val="{31062DB5-D4E9-4371-B383-C6AF6924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41E"/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B11DC5"/>
    <w:pPr>
      <w:numPr>
        <w:numId w:val="1"/>
      </w:numPr>
      <w:spacing w:before="0" w:after="100" w:afterAutospacing="1"/>
      <w:jc w:val="center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B141E"/>
    <w:pPr>
      <w:ind w:left="720"/>
      <w:contextualSpacing/>
    </w:pPr>
  </w:style>
  <w:style w:type="paragraph" w:customStyle="1" w:styleId="v1msonormal">
    <w:name w:val="v1msonormal"/>
    <w:basedOn w:val="Normalny"/>
    <w:rsid w:val="004B141E"/>
    <w:pPr>
      <w:spacing w:before="100" w:beforeAutospacing="1" w:after="100" w:afterAutospacing="1"/>
    </w:pPr>
    <w:rPr>
      <w:rFonts w:eastAsia="Times New Roman"/>
      <w:lang w:eastAsia="pl-PL"/>
    </w:rPr>
  </w:style>
  <w:style w:type="paragraph" w:customStyle="1" w:styleId="Domynie">
    <w:name w:val="Domy徑nie"/>
    <w:rsid w:val="00B11DC5"/>
    <w:pPr>
      <w:widowControl w:val="0"/>
      <w:autoSpaceDE w:val="0"/>
      <w:autoSpaceDN w:val="0"/>
      <w:adjustRightInd w:val="0"/>
    </w:pPr>
    <w:rPr>
      <w:kern w:val="2"/>
      <w:sz w:val="24"/>
      <w:szCs w:val="24"/>
    </w:rPr>
  </w:style>
  <w:style w:type="paragraph" w:customStyle="1" w:styleId="Default">
    <w:name w:val="Default"/>
    <w:rsid w:val="00B11DC5"/>
    <w:pPr>
      <w:autoSpaceDE w:val="0"/>
      <w:autoSpaceDN w:val="0"/>
      <w:adjustRightInd w:val="0"/>
    </w:pPr>
    <w:rPr>
      <w:rFonts w:ascii="Book Antiqua" w:eastAsia="Calibri" w:hAnsi="Book Antiqua" w:cs="Book Antiqu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6</TotalTime>
  <Pages>1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3</cp:revision>
  <cp:lastPrinted>1995-11-21T16:41:00Z</cp:lastPrinted>
  <dcterms:created xsi:type="dcterms:W3CDTF">2021-11-26T12:41:00Z</dcterms:created>
  <dcterms:modified xsi:type="dcterms:W3CDTF">2021-11-26T12:48:00Z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